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1FD5AEC8" w:rsidR="005338FE" w:rsidRDefault="00051B9F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3B7560E2">
                <wp:simplePos x="0" y="0"/>
                <wp:positionH relativeFrom="margin">
                  <wp:posOffset>130810</wp:posOffset>
                </wp:positionH>
                <wp:positionV relativeFrom="paragraph">
                  <wp:posOffset>3810</wp:posOffset>
                </wp:positionV>
                <wp:extent cx="6355080" cy="2152650"/>
                <wp:effectExtent l="0" t="0" r="26670" b="1905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15265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EA4624" w14:textId="270A59A5" w:rsidR="00561847" w:rsidRDefault="00051B9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  <w:r w:rsidRPr="00051B9F"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  <w:t>Организация родительского просвещения в образовательной организации в условиях социального партнерства</w:t>
                            </w:r>
                          </w:p>
                          <w:p w14:paraId="531DDF7D" w14:textId="3C13A25D" w:rsidR="00051B9F" w:rsidRDefault="00051B9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E53B6B4" w14:textId="4C94FA5F" w:rsidR="00561847" w:rsidRDefault="0056184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77"/>
                              <w:gridCol w:w="2426"/>
                              <w:gridCol w:w="2562"/>
                              <w:gridCol w:w="2775"/>
                            </w:tblGrid>
                            <w:tr w:rsidR="003404D7" w14:paraId="3BB3CFF8" w14:textId="77777777" w:rsidTr="00051B9F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877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426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051B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877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77777777" w:rsidR="00A66713" w:rsidRDefault="00B61C3E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72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</w:t>
                                  </w:r>
                                </w:p>
                                <w:p w14:paraId="7C3E423E" w14:textId="2987A0C0" w:rsidR="00B61C3E" w:rsidRPr="00CD1434" w:rsidRDefault="00A66713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(</w:t>
                                  </w:r>
                                  <w:r w:rsidR="00051B9F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24 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очно, </w:t>
                                  </w:r>
                                  <w:r w:rsidR="00051B9F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48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с</w:t>
                                  </w:r>
                                  <w:r w:rsidR="00561847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ам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.</w:t>
                                  </w:r>
                                  <w:r w:rsidR="00051B9F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р.)</w:t>
                                  </w:r>
                                </w:p>
                              </w:tc>
                              <w:tc>
                                <w:tcPr>
                                  <w:tcW w:w="2426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103EB7A8" w:rsidR="00B61C3E" w:rsidRPr="00CD1434" w:rsidRDefault="00051B9F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06.11-11.12 (с 14.00)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0336A77C" w:rsidR="00B61C3E" w:rsidRPr="00CD1434" w:rsidRDefault="00561847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2900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10.3pt;margin-top:.3pt;width:500.4pt;height:169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" filled="f" strokecolor="#538135" strokeweight="1.5pt">
                <v:stroke joinstyle="bevel" endcap="round"/>
                <v:textbox>
                  <w:txbxContent>
                    <w:p w14:paraId="2DEA4624" w14:textId="270A59A5" w:rsidR="00561847" w:rsidRDefault="00051B9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  <w:r w:rsidRPr="00051B9F"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  <w:t>Организация родительского просвещения в образовательной организации в условиях социального партнерства</w:t>
                      </w:r>
                    </w:p>
                    <w:p w14:paraId="531DDF7D" w14:textId="3C13A25D" w:rsidR="00051B9F" w:rsidRDefault="00051B9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5E53B6B4" w14:textId="4C94FA5F" w:rsidR="00561847" w:rsidRDefault="0056184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77"/>
                        <w:gridCol w:w="2426"/>
                        <w:gridCol w:w="2562"/>
                        <w:gridCol w:w="2775"/>
                      </w:tblGrid>
                      <w:tr w:rsidR="003404D7" w14:paraId="3BB3CFF8" w14:textId="77777777" w:rsidTr="00051B9F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877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426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051B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877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77777777" w:rsidR="00A66713" w:rsidRDefault="00B61C3E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b w:val="0"/>
                              </w:rPr>
                              <w:t>72</w:t>
                            </w:r>
                            <w:r w:rsidR="00A66713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</w:p>
                          <w:p w14:paraId="7C3E423E" w14:textId="2987A0C0" w:rsidR="00B61C3E" w:rsidRPr="00CD1434" w:rsidRDefault="00A66713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(</w:t>
                            </w:r>
                            <w:r w:rsidR="00051B9F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24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очно, </w:t>
                            </w:r>
                            <w:r w:rsidR="00051B9F">
                              <w:rPr>
                                <w:rFonts w:ascii="Times New Roman" w:hAnsi="Times New Roman"/>
                                <w:b w:val="0"/>
                              </w:rPr>
                              <w:t>48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с</w:t>
                            </w:r>
                            <w:r w:rsidR="00561847">
                              <w:rPr>
                                <w:rFonts w:ascii="Times New Roman" w:hAnsi="Times New Roman"/>
                                <w:b w:val="0"/>
                              </w:rPr>
                              <w:t>ам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.</w:t>
                            </w:r>
                            <w:r w:rsidR="00051B9F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р.)</w:t>
                            </w:r>
                          </w:p>
                        </w:tc>
                        <w:tc>
                          <w:tcPr>
                            <w:tcW w:w="2426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103EB7A8" w:rsidR="00B61C3E" w:rsidRPr="00CD1434" w:rsidRDefault="00051B9F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06.11-11.12 (с 14.00)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0336A77C" w:rsidR="00B61C3E" w:rsidRPr="00CD1434" w:rsidRDefault="00561847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2900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66713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6F601E7D">
                <wp:simplePos x="0" y="0"/>
                <wp:positionH relativeFrom="page">
                  <wp:posOffset>884555</wp:posOffset>
                </wp:positionH>
                <wp:positionV relativeFrom="paragraph">
                  <wp:posOffset>634365</wp:posOffset>
                </wp:positionV>
                <wp:extent cx="6076950" cy="544830"/>
                <wp:effectExtent l="0" t="0" r="19050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1CB8069D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051B9F">
                              <w:rPr>
                                <w:rFonts w:ascii="Times New Roman" w:hAnsi="Times New Roman"/>
                                <w:sz w:val="24"/>
                              </w:rPr>
                              <w:t>Костромина Светлана Юрьевна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13AE0EF3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051B9F">
                              <w:rPr>
                                <w:rFonts w:ascii="Times New Roman" w:hAnsi="Times New Roman"/>
                              </w:rPr>
                              <w:t>74-88-49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7" style="position:absolute;left:0;text-align:left;margin-left:69.65pt;margin-top:49.95pt;width:478.5pt;height:4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" filled="f" strokecolor="#a8d08d [1945]" strokeweight="1pt">
                <v:stroke dashstyle="1 1" joinstyle="miter"/>
                <v:textbox>
                  <w:txbxContent>
                    <w:p w14:paraId="11C489AE" w14:textId="1CB8069D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051B9F">
                        <w:rPr>
                          <w:rFonts w:ascii="Times New Roman" w:hAnsi="Times New Roman"/>
                          <w:sz w:val="24"/>
                        </w:rPr>
                        <w:t>Костромина Светлана Юрьевна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13AE0EF3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051B9F">
                        <w:rPr>
                          <w:rFonts w:ascii="Times New Roman" w:hAnsi="Times New Roman"/>
                        </w:rPr>
                        <w:t>74-88-49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76C26C88" w14:textId="29EF7223" w:rsidR="00692FF2" w:rsidRPr="00BB4819" w:rsidRDefault="00692FF2" w:rsidP="002157BB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925">
        <w:rPr>
          <w:rFonts w:ascii="Times New Roman" w:hAnsi="Times New Roman"/>
          <w:b/>
          <w:sz w:val="24"/>
          <w:szCs w:val="24"/>
        </w:rPr>
        <w:t>Цель курса:</w:t>
      </w:r>
      <w:r w:rsidRPr="004D6925">
        <w:rPr>
          <w:rFonts w:ascii="Times New Roman" w:hAnsi="Times New Roman"/>
          <w:sz w:val="24"/>
          <w:szCs w:val="24"/>
        </w:rPr>
        <w:t xml:space="preserve"> </w:t>
      </w:r>
      <w:r w:rsidR="00051B9F" w:rsidRPr="00051B9F">
        <w:rPr>
          <w:rFonts w:ascii="Times New Roman" w:hAnsi="Times New Roman"/>
          <w:sz w:val="24"/>
          <w:szCs w:val="24"/>
        </w:rPr>
        <w:t>совершенствование компетенций по организации родительского просвещения в образовательной организации в условиях социального партнерства.</w:t>
      </w:r>
    </w:p>
    <w:p w14:paraId="1BCA97EB" w14:textId="6DDE3940" w:rsidR="005338FE" w:rsidRDefault="00692FF2" w:rsidP="00B61C3E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925">
        <w:rPr>
          <w:rFonts w:ascii="Times New Roman" w:hAnsi="Times New Roman"/>
          <w:b/>
          <w:sz w:val="24"/>
          <w:szCs w:val="24"/>
        </w:rPr>
        <w:t>Целевая группа</w:t>
      </w:r>
      <w:r w:rsidRPr="004D6925">
        <w:rPr>
          <w:rFonts w:ascii="Times New Roman" w:hAnsi="Times New Roman"/>
          <w:sz w:val="24"/>
          <w:szCs w:val="24"/>
        </w:rPr>
        <w:t>:</w:t>
      </w:r>
      <w:r w:rsidR="00721452" w:rsidRPr="004D6925">
        <w:rPr>
          <w:rFonts w:ascii="Times New Roman" w:hAnsi="Times New Roman"/>
          <w:sz w:val="24"/>
          <w:szCs w:val="24"/>
        </w:rPr>
        <w:t xml:space="preserve"> </w:t>
      </w:r>
      <w:r w:rsidR="00051B9F" w:rsidRPr="00051B9F">
        <w:rPr>
          <w:rFonts w:ascii="Times New Roman" w:hAnsi="Times New Roman"/>
          <w:sz w:val="24"/>
          <w:szCs w:val="24"/>
        </w:rPr>
        <w:t>заместители директоров по воспитательной работе, советники директора по воспитанию и работе с детскими общественными объединениями, классные руководители, представители родительской общественности, педагоги-психологи, социальные педагоги.</w:t>
      </w:r>
      <w:r w:rsidR="005338FE" w:rsidRPr="005338FE">
        <w:rPr>
          <w:rFonts w:ascii="Times New Roman" w:hAnsi="Times New Roman"/>
          <w:sz w:val="24"/>
          <w:szCs w:val="24"/>
        </w:rPr>
        <w:t xml:space="preserve"> </w:t>
      </w:r>
      <w:r w:rsidR="005338FE">
        <w:rPr>
          <w:rFonts w:ascii="Times New Roman" w:hAnsi="Times New Roman"/>
          <w:sz w:val="24"/>
          <w:szCs w:val="24"/>
        </w:rPr>
        <w:t xml:space="preserve">   </w:t>
      </w:r>
    </w:p>
    <w:p w14:paraId="24D627E5" w14:textId="01472D96" w:rsidR="006D4BCE" w:rsidRDefault="00051B9F" w:rsidP="006D4BC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1B9F">
        <w:rPr>
          <w:rFonts w:ascii="Times New Roman" w:hAnsi="Times New Roman"/>
          <w:sz w:val="24"/>
          <w:szCs w:val="24"/>
        </w:rPr>
        <w:t>Содержание дополнительной профессиональной программы разработано с учетом выявленного Институтом воспитания (ФГБНУ "Институт изучения детства, семьи и воспитания") запроса родителей обучающихся на актуальные для них темы и формы вза</w:t>
      </w:r>
      <w:r>
        <w:rPr>
          <w:rFonts w:ascii="Times New Roman" w:hAnsi="Times New Roman"/>
          <w:sz w:val="24"/>
          <w:szCs w:val="24"/>
        </w:rPr>
        <w:t>и</w:t>
      </w:r>
      <w:r w:rsidRPr="00051B9F">
        <w:rPr>
          <w:rFonts w:ascii="Times New Roman" w:hAnsi="Times New Roman"/>
          <w:sz w:val="24"/>
          <w:szCs w:val="24"/>
        </w:rPr>
        <w:t>модействия между школой и родителями (законными представителями), создание комфортной атмосферы доверия и сотрудничества</w:t>
      </w:r>
      <w:r w:rsidR="006D4BCE" w:rsidRPr="006D4BCE">
        <w:rPr>
          <w:rFonts w:ascii="Times New Roman" w:hAnsi="Times New Roman"/>
          <w:sz w:val="24"/>
          <w:szCs w:val="24"/>
        </w:rPr>
        <w:t>.</w:t>
      </w:r>
    </w:p>
    <w:p w14:paraId="28B9060B" w14:textId="74E5FC2B" w:rsidR="006D4BCE" w:rsidRPr="006D4BCE" w:rsidRDefault="00E431DB" w:rsidP="006D4BC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1DB">
        <w:rPr>
          <w:rFonts w:ascii="Times New Roman" w:hAnsi="Times New Roman"/>
          <w:sz w:val="24"/>
          <w:szCs w:val="24"/>
        </w:rPr>
        <w:t>Слушатели научатся: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выявлять ранние признаки суицидального риска через педагогическое наблюдение;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организовывать профилактическую работу с классом;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проводить беседу с ребёнком в кризисном состоянии;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взаимодействовать с семьёй и специалистами;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разрабатывать профилактические мероприятия и памятки.</w:t>
      </w:r>
    </w:p>
    <w:p w14:paraId="3E24FE80" w14:textId="68E3F8F4" w:rsidR="006C1FD2" w:rsidRPr="006C1FD2" w:rsidRDefault="006C1FD2" w:rsidP="006D4BC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D2">
        <w:rPr>
          <w:rFonts w:ascii="Times New Roman" w:hAnsi="Times New Roman"/>
          <w:b/>
          <w:sz w:val="24"/>
          <w:szCs w:val="24"/>
        </w:rPr>
        <w:t>Содержание курса:</w:t>
      </w:r>
    </w:p>
    <w:p w14:paraId="57FB1490" w14:textId="77777777" w:rsidR="00051B9F" w:rsidRPr="00051B9F" w:rsidRDefault="00051B9F" w:rsidP="00051B9F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1B9F">
        <w:rPr>
          <w:rFonts w:ascii="Times New Roman" w:hAnsi="Times New Roman"/>
          <w:sz w:val="24"/>
          <w:szCs w:val="24"/>
        </w:rPr>
        <w:t xml:space="preserve">Актуальность и значимость темы родительского просвещения в образовательной организации. </w:t>
      </w:r>
    </w:p>
    <w:p w14:paraId="5650AF74" w14:textId="77777777" w:rsidR="00051B9F" w:rsidRPr="00051B9F" w:rsidRDefault="00051B9F" w:rsidP="00051B9F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1B9F">
        <w:rPr>
          <w:rFonts w:ascii="Times New Roman" w:hAnsi="Times New Roman"/>
          <w:sz w:val="24"/>
          <w:szCs w:val="24"/>
        </w:rPr>
        <w:t>Нормативные документы, регулирующие воспитательную деятельность и организацию родительского просвещения в РФ.</w:t>
      </w:r>
    </w:p>
    <w:p w14:paraId="7067D87E" w14:textId="77777777" w:rsidR="00051B9F" w:rsidRPr="00051B9F" w:rsidRDefault="00051B9F" w:rsidP="00051B9F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1B9F">
        <w:rPr>
          <w:rFonts w:ascii="Times New Roman" w:hAnsi="Times New Roman"/>
          <w:sz w:val="24"/>
          <w:szCs w:val="24"/>
        </w:rPr>
        <w:t>Новые формы взаимодействия с современными родителями.</w:t>
      </w:r>
    </w:p>
    <w:p w14:paraId="5AE9546E" w14:textId="77777777" w:rsidR="00051B9F" w:rsidRPr="00051B9F" w:rsidRDefault="00051B9F" w:rsidP="00051B9F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1B9F">
        <w:rPr>
          <w:rFonts w:ascii="Times New Roman" w:hAnsi="Times New Roman"/>
          <w:sz w:val="24"/>
          <w:szCs w:val="24"/>
        </w:rPr>
        <w:t>Механизмы и инструменты выявления запросов родительской общественности</w:t>
      </w:r>
    </w:p>
    <w:p w14:paraId="4458E723" w14:textId="7379FA63" w:rsidR="00051B9F" w:rsidRPr="00051B9F" w:rsidRDefault="00051B9F" w:rsidP="00051B9F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1B9F">
        <w:rPr>
          <w:rFonts w:ascii="Times New Roman" w:hAnsi="Times New Roman"/>
          <w:sz w:val="24"/>
          <w:szCs w:val="24"/>
        </w:rPr>
        <w:t>Педагогическая практика (презентация положительного воспитательного опыта организации родительского просвещения).</w:t>
      </w:r>
    </w:p>
    <w:p w14:paraId="04989FF4" w14:textId="7414AB43" w:rsidR="006D4BCE" w:rsidRPr="00051B9F" w:rsidRDefault="006D4BCE" w:rsidP="00051B9F">
      <w:pPr>
        <w:pStyle w:val="a3"/>
        <w:tabs>
          <w:tab w:val="left" w:pos="1134"/>
        </w:tabs>
        <w:spacing w:before="120"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sectPr w:rsidR="006D4BCE" w:rsidRPr="00051B9F" w:rsidSect="009A5D4B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51B9F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338FE"/>
    <w:rsid w:val="00561847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50B5"/>
    <w:rsid w:val="0083353B"/>
    <w:rsid w:val="008A3B97"/>
    <w:rsid w:val="008F0C53"/>
    <w:rsid w:val="008F6506"/>
    <w:rsid w:val="0096036C"/>
    <w:rsid w:val="009A5D4B"/>
    <w:rsid w:val="009B4E33"/>
    <w:rsid w:val="009D31DE"/>
    <w:rsid w:val="009E3E14"/>
    <w:rsid w:val="00A129ED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2</cp:revision>
  <dcterms:created xsi:type="dcterms:W3CDTF">2026-09-17T08:08:00Z</dcterms:created>
  <dcterms:modified xsi:type="dcterms:W3CDTF">2026-09-17T08:08:00Z</dcterms:modified>
</cp:coreProperties>
</file>