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6A345" w14:textId="77777777" w:rsidR="00A507DD" w:rsidRDefault="00990316" w:rsidP="001D5F2D">
      <w:pPr>
        <w:spacing w:after="0" w:line="240" w:lineRule="auto"/>
        <w:ind w:left="284"/>
      </w:pPr>
      <w:r w:rsidRPr="00BB53D4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1B6A736" wp14:editId="18D8D4B3">
                <wp:simplePos x="0" y="0"/>
                <wp:positionH relativeFrom="margin">
                  <wp:align>left</wp:align>
                </wp:positionH>
                <wp:positionV relativeFrom="paragraph">
                  <wp:posOffset>60960</wp:posOffset>
                </wp:positionV>
                <wp:extent cx="6497955" cy="1933575"/>
                <wp:effectExtent l="0" t="0" r="17145" b="28575"/>
                <wp:wrapTopAndBottom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97955" cy="1933575"/>
                        </a:xfrm>
                        <a:prstGeom prst="flowChartAlternateProcess">
                          <a:avLst/>
                        </a:prstGeom>
                        <a:noFill/>
                        <a:ln w="19050" cap="rnd">
                          <a:solidFill>
                            <a:srgbClr val="538135"/>
                          </a:solidFill>
                          <a:bevel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98445E" w14:textId="33DD1A2F" w:rsidR="00B35361" w:rsidRDefault="006A5C58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</w:pPr>
                            <w:r w:rsidRPr="006A5C58"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  <w:t>Теория и методика преподавания физики в общеобразовательной организации</w:t>
                            </w:r>
                          </w:p>
                          <w:p w14:paraId="76838244" w14:textId="77777777" w:rsidR="004D6925" w:rsidRDefault="004D6925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2E296CC8" w14:textId="77777777" w:rsidR="004D6925" w:rsidRPr="00B35361" w:rsidRDefault="004D6925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-361"/>
                              <w:tblW w:w="9747" w:type="dxa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otDotDash" w:sz="4" w:space="0" w:color="92D050"/>
                                <w:insideV w:val="dotDotDash" w:sz="4" w:space="0" w:color="92D05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763"/>
                              <w:gridCol w:w="2540"/>
                              <w:gridCol w:w="2562"/>
                              <w:gridCol w:w="2882"/>
                            </w:tblGrid>
                            <w:tr w:rsidR="003404D7" w14:paraId="27E2D673" w14:textId="77777777" w:rsidTr="00990316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483"/>
                                <w:jc w:val="center"/>
                              </w:trPr>
                              <w:tc>
                                <w:tcPr>
      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      <w:tcW w:w="1763" w:type="dxa"/>
                                  <w:tcBorders>
                                    <w:bottom w:val="none" w:sz="0" w:space="0" w:color="auto"/>
                                    <w:right w:val="none" w:sz="0" w:space="0" w:color="auto"/>
                                  </w:tcBorders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063EF4B9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Объем курса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383F1C4C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63" w:right="-16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Форма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682D6733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97" w:right="-156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Сроки проведения</w:t>
                                  </w:r>
                                </w:p>
                              </w:tc>
                              <w:tc>
                                <w:tcPr>
                                  <w:tcW w:w="2882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30DCF655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60" w:right="-11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Стоимость курса</w:t>
                                  </w:r>
                                </w:p>
                              </w:tc>
                            </w:tr>
                            <w:tr w:rsidR="0054696A" w14:paraId="1F3BDBFA" w14:textId="77777777" w:rsidTr="00990316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58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763" w:type="dxa"/>
                                  <w:tcBorders>
                                    <w:bottom w:val="single" w:sz="4" w:space="0" w:color="FFFFFF" w:themeColor="background1"/>
                                  </w:tcBorders>
                                </w:tcPr>
                                <w:p w14:paraId="7EAB2FCF" w14:textId="62AB4463" w:rsidR="0054696A" w:rsidRPr="00BA0C80" w:rsidRDefault="008E7981" w:rsidP="00DA50F6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rFonts w:ascii="Times New Roman" w:hAnsi="Times New Roman"/>
                                      <w:b w:val="0"/>
                                      <w:bCs w:val="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  <w:bCs w:val="0"/>
                                    </w:rPr>
                                    <w:t>256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tcBorders>
                                    <w:bottom w:val="single" w:sz="4" w:space="0" w:color="FFFFFF" w:themeColor="background1"/>
                                  </w:tcBorders>
                                  <w:vAlign w:val="center"/>
                                </w:tcPr>
                                <w:p w14:paraId="08562392" w14:textId="77777777" w:rsidR="0054696A" w:rsidRPr="0054696A" w:rsidRDefault="0054696A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54696A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заочно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tcBorders>
                                    <w:bottom w:val="single" w:sz="4" w:space="0" w:color="FFFFFF" w:themeColor="background1"/>
                                  </w:tcBorders>
                                  <w:vAlign w:val="center"/>
                                </w:tcPr>
                                <w:p w14:paraId="6B9F45D1" w14:textId="3F452DE7" w:rsidR="0054696A" w:rsidRPr="0054696A" w:rsidRDefault="005F26F3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000000"/>
                                    </w:rPr>
                                    <w:t>набор ведется весь год</w:t>
                                  </w:r>
                                </w:p>
                              </w:tc>
                              <w:tc>
                                <w:tcPr>
                                  <w:tcW w:w="2882" w:type="dxa"/>
                                  <w:tcBorders>
                                    <w:bottom w:val="single" w:sz="4" w:space="0" w:color="FFFFFF" w:themeColor="background1"/>
                                  </w:tcBorders>
                                  <w:vAlign w:val="center"/>
                                </w:tcPr>
                                <w:p w14:paraId="58466274" w14:textId="7310DF63" w:rsidR="0054696A" w:rsidRPr="0054696A" w:rsidRDefault="008E7981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10900</w:t>
                                  </w:r>
                                </w:p>
                              </w:tc>
                            </w:tr>
                          </w:tbl>
                          <w:p w14:paraId="5672C582" w14:textId="77777777" w:rsidR="003404D7" w:rsidRDefault="003404D7" w:rsidP="003404D7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B6A736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Надпись 1" o:spid="_x0000_s1026" type="#_x0000_t176" style="position:absolute;left:0;text-align:left;margin-left:0;margin-top:4.8pt;width:511.65pt;height:152.25pt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" filled="f" strokecolor="#538135" strokeweight="1.5pt">
                <v:stroke joinstyle="bevel" endcap="round"/>
                <v:textbox>
                  <w:txbxContent>
                    <w:p w14:paraId="1298445E" w14:textId="33DD1A2F" w:rsidR="00B35361" w:rsidRDefault="006A5C58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</w:pPr>
                      <w:r w:rsidRPr="006A5C58"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  <w:t>Теория и методика преподавания физики в общеобразовательной организации</w:t>
                      </w:r>
                    </w:p>
                    <w:p w14:paraId="76838244" w14:textId="77777777" w:rsidR="004D6925" w:rsidRDefault="004D6925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</w:pPr>
                    </w:p>
                    <w:p w14:paraId="2E296CC8" w14:textId="77777777" w:rsidR="004D6925" w:rsidRPr="00B35361" w:rsidRDefault="004D6925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tbl>
                      <w:tblPr>
                        <w:tblStyle w:val="-361"/>
                        <w:tblW w:w="9747" w:type="dxa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otDotDash" w:sz="4" w:space="0" w:color="92D050"/>
                          <w:insideV w:val="dotDotDash" w:sz="4" w:space="0" w:color="92D05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763"/>
                        <w:gridCol w:w="2540"/>
                        <w:gridCol w:w="2562"/>
                        <w:gridCol w:w="2882"/>
                      </w:tblGrid>
                      <w:tr w:rsidR="003404D7" w14:paraId="27E2D673" w14:textId="77777777" w:rsidTr="00990316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483"/>
                          <w:jc w:val="center"/>
                        </w:trPr>
                        <w:tc>
                          <w:tcPr>
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<w:tcW w:w="1763" w:type="dxa"/>
                            <w:tcBorders>
                              <w:bottom w:val="none" w:sz="0" w:space="0" w:color="auto"/>
                              <w:right w:val="none" w:sz="0" w:space="0" w:color="auto"/>
                            </w:tcBorders>
                            <w:shd w:val="clear" w:color="auto" w:fill="E2EFD9" w:themeFill="accent6" w:themeFillTint="33"/>
                            <w:vAlign w:val="center"/>
                          </w:tcPr>
                          <w:p w14:paraId="063EF4B9" w14:textId="77777777" w:rsidR="003404D7" w:rsidRPr="00D82C76" w:rsidRDefault="003404D7" w:rsidP="001D5F2D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Объем курса</w:t>
                            </w:r>
                          </w:p>
                        </w:tc>
                        <w:tc>
                          <w:tcPr>
                            <w:tcW w:w="2540" w:type="dxa"/>
                            <w:shd w:val="clear" w:color="auto" w:fill="E2EFD9" w:themeFill="accent6" w:themeFillTint="33"/>
                            <w:vAlign w:val="center"/>
                          </w:tcPr>
                          <w:p w14:paraId="383F1C4C" w14:textId="77777777" w:rsidR="003404D7" w:rsidRPr="00D82C76" w:rsidRDefault="003404D7" w:rsidP="001D5F2D">
                            <w:pPr>
                              <w:spacing w:after="0" w:line="240" w:lineRule="auto"/>
                              <w:ind w:left="-63" w:right="-16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Форма</w:t>
                            </w:r>
                          </w:p>
                        </w:tc>
                        <w:tc>
                          <w:tcPr>
                            <w:tcW w:w="2562" w:type="dxa"/>
                            <w:shd w:val="clear" w:color="auto" w:fill="E2EFD9" w:themeFill="accent6" w:themeFillTint="33"/>
                            <w:vAlign w:val="center"/>
                          </w:tcPr>
                          <w:p w14:paraId="682D6733" w14:textId="77777777" w:rsidR="003404D7" w:rsidRPr="00D82C76" w:rsidRDefault="003404D7" w:rsidP="001D5F2D">
                            <w:pPr>
                              <w:spacing w:after="0" w:line="240" w:lineRule="auto"/>
                              <w:ind w:left="-197" w:right="-156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Сроки проведения</w:t>
                            </w:r>
                          </w:p>
                        </w:tc>
                        <w:tc>
                          <w:tcPr>
                            <w:tcW w:w="2882" w:type="dxa"/>
                            <w:shd w:val="clear" w:color="auto" w:fill="E2EFD9" w:themeFill="accent6" w:themeFillTint="33"/>
                            <w:vAlign w:val="center"/>
                          </w:tcPr>
                          <w:p w14:paraId="30DCF655" w14:textId="77777777" w:rsidR="003404D7" w:rsidRPr="00D82C76" w:rsidRDefault="003404D7" w:rsidP="001D5F2D">
                            <w:pPr>
                              <w:spacing w:after="0" w:line="240" w:lineRule="auto"/>
                              <w:ind w:left="-60" w:right="-11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Стоимость курса</w:t>
                            </w:r>
                          </w:p>
                        </w:tc>
                      </w:tr>
                      <w:tr w:rsidR="0054696A" w14:paraId="1F3BDBFA" w14:textId="77777777" w:rsidTr="00990316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58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763" w:type="dxa"/>
                            <w:tcBorders>
                              <w:bottom w:val="single" w:sz="4" w:space="0" w:color="FFFFFF" w:themeColor="background1"/>
                            </w:tcBorders>
                          </w:tcPr>
                          <w:p w14:paraId="7EAB2FCF" w14:textId="62AB4463" w:rsidR="0054696A" w:rsidRPr="00BA0C80" w:rsidRDefault="008E7981" w:rsidP="00DA50F6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rFonts w:ascii="Times New Roman" w:hAnsi="Times New Roman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bCs w:val="0"/>
                              </w:rPr>
                              <w:t>256</w:t>
                            </w:r>
                          </w:p>
                        </w:tc>
                        <w:tc>
                          <w:tcPr>
                            <w:tcW w:w="2540" w:type="dxa"/>
                            <w:tcBorders>
                              <w:bottom w:val="single" w:sz="4" w:space="0" w:color="FFFFFF" w:themeColor="background1"/>
                            </w:tcBorders>
                            <w:vAlign w:val="center"/>
                          </w:tcPr>
                          <w:p w14:paraId="08562392" w14:textId="77777777" w:rsidR="0054696A" w:rsidRPr="0054696A" w:rsidRDefault="0054696A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54696A">
                              <w:rPr>
                                <w:rFonts w:ascii="Times New Roman" w:hAnsi="Times New Roman"/>
                                <w:color w:val="000000"/>
                              </w:rPr>
                              <w:t>заочно</w:t>
                            </w:r>
                          </w:p>
                        </w:tc>
                        <w:tc>
                          <w:tcPr>
                            <w:tcW w:w="2562" w:type="dxa"/>
                            <w:tcBorders>
                              <w:bottom w:val="single" w:sz="4" w:space="0" w:color="FFFFFF" w:themeColor="background1"/>
                            </w:tcBorders>
                            <w:vAlign w:val="center"/>
                          </w:tcPr>
                          <w:p w14:paraId="6B9F45D1" w14:textId="3F452DE7" w:rsidR="0054696A" w:rsidRPr="0054696A" w:rsidRDefault="005F26F3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  <w:t>набор ведется весь год</w:t>
                            </w:r>
                          </w:p>
                        </w:tc>
                        <w:tc>
                          <w:tcPr>
                            <w:tcW w:w="2882" w:type="dxa"/>
                            <w:tcBorders>
                              <w:bottom w:val="single" w:sz="4" w:space="0" w:color="FFFFFF" w:themeColor="background1"/>
                            </w:tcBorders>
                            <w:vAlign w:val="center"/>
                          </w:tcPr>
                          <w:p w14:paraId="58466274" w14:textId="7310DF63" w:rsidR="0054696A" w:rsidRPr="0054696A" w:rsidRDefault="008E7981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10900</w:t>
                            </w:r>
                          </w:p>
                        </w:tc>
                      </w:tr>
                    </w:tbl>
                    <w:p w14:paraId="5672C582" w14:textId="77777777" w:rsidR="003404D7" w:rsidRDefault="003404D7" w:rsidP="003404D7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54696A" w:rsidRPr="00BB53D4">
        <w:rPr>
          <w:b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AB7E936" wp14:editId="1C7A6D40">
                <wp:simplePos x="0" y="0"/>
                <wp:positionH relativeFrom="page">
                  <wp:posOffset>675640</wp:posOffset>
                </wp:positionH>
                <wp:positionV relativeFrom="paragraph">
                  <wp:posOffset>794385</wp:posOffset>
                </wp:positionV>
                <wp:extent cx="6143625" cy="544830"/>
                <wp:effectExtent l="0" t="0" r="28575" b="26670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3625" cy="5448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3E91B9" w14:textId="2B3920BF" w:rsidR="003404D7" w:rsidRPr="00260B0D" w:rsidRDefault="003404D7" w:rsidP="001D5F2D">
                            <w:pPr>
                              <w:tabs>
                                <w:tab w:val="right" w:pos="8789"/>
                              </w:tabs>
                              <w:spacing w:after="0" w:line="276" w:lineRule="auto"/>
                              <w:rPr>
                                <w:rFonts w:ascii="Times New Roman" w:hAnsi="Times New Roman"/>
                              </w:rPr>
                            </w:pPr>
                            <w:r w:rsidRPr="001D5F2D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Куратор курса: </w:t>
                            </w:r>
                            <w:r w:rsidR="008E7981">
                              <w:rPr>
                                <w:rFonts w:ascii="Times New Roman" w:hAnsi="Times New Roman"/>
                                <w:sz w:val="24"/>
                              </w:rPr>
                              <w:t>Меняйлова И.П.</w:t>
                            </w:r>
                            <w:r w:rsidRPr="001D5F2D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proofErr w:type="spellStart"/>
                            <w:r w:rsidRPr="001D5F2D">
                              <w:rPr>
                                <w:rFonts w:ascii="Times New Roman" w:hAnsi="Times New Roman"/>
                                <w:color w:val="0070C0"/>
                              </w:rPr>
                              <w:t>ipknk.courses@mail</w:t>
                            </w:r>
                            <w:proofErr w:type="spellEnd"/>
                            <w:r w:rsidRPr="001D5F2D">
                              <w:rPr>
                                <w:rFonts w:ascii="Times New Roman" w:hAnsi="Times New Roman"/>
                                <w:color w:val="0070C0"/>
                              </w:rPr>
                              <w:t>.</w:t>
                            </w:r>
                            <w:proofErr w:type="spellStart"/>
                            <w:r w:rsidR="00260B0D">
                              <w:rPr>
                                <w:rFonts w:ascii="Times New Roman" w:hAnsi="Times New Roman"/>
                                <w:color w:val="0070C0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14:paraId="0A694B24" w14:textId="1258AF5C" w:rsidR="003404D7" w:rsidRPr="00BB53D4" w:rsidRDefault="003404D7" w:rsidP="001D5F2D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BB53D4">
                              <w:rPr>
                                <w:rFonts w:ascii="Times New Roman" w:hAnsi="Times New Roman"/>
                              </w:rPr>
                              <w:t xml:space="preserve">тел.: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7</w:t>
                            </w:r>
                            <w:r w:rsidR="00260B0D" w:rsidRPr="006A5C58">
                              <w:rPr>
                                <w:rFonts w:ascii="Times New Roman" w:hAnsi="Times New Roman"/>
                              </w:rPr>
                              <w:t>3-75-00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(</w:t>
                            </w:r>
                            <w:r w:rsidR="008E7981">
                              <w:rPr>
                                <w:rFonts w:ascii="Times New Roman" w:hAnsi="Times New Roman"/>
                              </w:rPr>
                              <w:t>103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B7E936" id="Text Box 3" o:spid="_x0000_s1027" style="position:absolute;left:0;text-align:left;margin-left:53.2pt;margin-top:62.55pt;width:483.75pt;height:42.9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" filled="f" strokecolor="#a8d08d [1945]" strokeweight="1pt">
                <v:stroke dashstyle="1 1" joinstyle="miter"/>
                <v:textbox>
                  <w:txbxContent>
                    <w:p w14:paraId="5B3E91B9" w14:textId="2B3920BF" w:rsidR="003404D7" w:rsidRPr="00260B0D" w:rsidRDefault="003404D7" w:rsidP="001D5F2D">
                      <w:pPr>
                        <w:tabs>
                          <w:tab w:val="right" w:pos="8789"/>
                        </w:tabs>
                        <w:spacing w:after="0" w:line="276" w:lineRule="auto"/>
                        <w:rPr>
                          <w:rFonts w:ascii="Times New Roman" w:hAnsi="Times New Roman"/>
                        </w:rPr>
                      </w:pPr>
                      <w:r w:rsidRPr="001D5F2D"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Куратор курса: </w:t>
                      </w:r>
                      <w:r w:rsidR="008E7981">
                        <w:rPr>
                          <w:rFonts w:ascii="Times New Roman" w:hAnsi="Times New Roman"/>
                          <w:sz w:val="24"/>
                        </w:rPr>
                        <w:t>Меняйлова И.П.</w:t>
                      </w:r>
                      <w:r w:rsidRPr="001D5F2D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ab/>
                      </w:r>
                      <w:proofErr w:type="spellStart"/>
                      <w:r w:rsidRPr="001D5F2D">
                        <w:rPr>
                          <w:rFonts w:ascii="Times New Roman" w:hAnsi="Times New Roman"/>
                          <w:color w:val="0070C0"/>
                        </w:rPr>
                        <w:t>ipknk.courses@mail</w:t>
                      </w:r>
                      <w:proofErr w:type="spellEnd"/>
                      <w:r w:rsidRPr="001D5F2D">
                        <w:rPr>
                          <w:rFonts w:ascii="Times New Roman" w:hAnsi="Times New Roman"/>
                          <w:color w:val="0070C0"/>
                        </w:rPr>
                        <w:t>.</w:t>
                      </w:r>
                      <w:proofErr w:type="spellStart"/>
                      <w:r w:rsidR="00260B0D">
                        <w:rPr>
                          <w:rFonts w:ascii="Times New Roman" w:hAnsi="Times New Roman"/>
                          <w:color w:val="0070C0"/>
                          <w:lang w:val="en-US"/>
                        </w:rPr>
                        <w:t>ru</w:t>
                      </w:r>
                      <w:proofErr w:type="spellEnd"/>
                    </w:p>
                    <w:p w14:paraId="0A694B24" w14:textId="1258AF5C" w:rsidR="003404D7" w:rsidRPr="00BB53D4" w:rsidRDefault="003404D7" w:rsidP="001D5F2D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ab/>
                      </w:r>
                      <w:r w:rsidRPr="00BB53D4">
                        <w:rPr>
                          <w:rFonts w:ascii="Times New Roman" w:hAnsi="Times New Roman"/>
                        </w:rPr>
                        <w:t xml:space="preserve">тел.: </w:t>
                      </w:r>
                      <w:r>
                        <w:rPr>
                          <w:rFonts w:ascii="Times New Roman" w:hAnsi="Times New Roman"/>
                        </w:rPr>
                        <w:t>7</w:t>
                      </w:r>
                      <w:r w:rsidR="00260B0D" w:rsidRPr="006A5C58">
                        <w:rPr>
                          <w:rFonts w:ascii="Times New Roman" w:hAnsi="Times New Roman"/>
                        </w:rPr>
                        <w:t>3-75-00</w:t>
                      </w:r>
                      <w:r>
                        <w:rPr>
                          <w:rFonts w:ascii="Times New Roman" w:hAnsi="Times New Roman"/>
                        </w:rPr>
                        <w:t>(</w:t>
                      </w:r>
                      <w:r w:rsidR="008E7981">
                        <w:rPr>
                          <w:rFonts w:ascii="Times New Roman" w:hAnsi="Times New Roman"/>
                        </w:rPr>
                        <w:t>103</w:t>
                      </w:r>
                      <w:r>
                        <w:rPr>
                          <w:rFonts w:ascii="Times New Roman" w:hAnsi="Times New Roman"/>
                        </w:rPr>
                        <w:t>)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1AAC0C59" w14:textId="5C8D465C" w:rsidR="006A5C58" w:rsidRPr="006A5C58" w:rsidRDefault="006A5C58" w:rsidP="006A5C58">
      <w:pPr>
        <w:spacing w:before="120"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Программа </w:t>
      </w:r>
      <w:r w:rsidRPr="006A5C58">
        <w:rPr>
          <w:rFonts w:ascii="Times New Roman" w:hAnsi="Times New Roman"/>
          <w:bCs/>
          <w:sz w:val="24"/>
          <w:szCs w:val="24"/>
        </w:rPr>
        <w:t>направлена на формирование профессиональных компетенций, необходимых для ведения педагогической деятельности в сфере основного общего и среднего общего образования. Программа разработана с учётом профессионального стандарта «Педагог (педагогическая деятельность в сфере дошкольного, начального общего, основного общего, среднего общего образования) (воспитатель, учитель)» и федерального государственного образовательного стандарта высшего образования по направлению подготовки «Педагогическое образование» (бакалавриат).</w:t>
      </w:r>
    </w:p>
    <w:p w14:paraId="7EE1A11F" w14:textId="77777777" w:rsidR="00EB1AAE" w:rsidRDefault="006A5C58" w:rsidP="00EB1AA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6A5C58">
        <w:rPr>
          <w:rFonts w:ascii="Times New Roman" w:hAnsi="Times New Roman"/>
          <w:b/>
          <w:sz w:val="24"/>
          <w:szCs w:val="24"/>
        </w:rPr>
        <w:t>Цель программы</w:t>
      </w:r>
      <w:r w:rsidRPr="006A5C58">
        <w:rPr>
          <w:rFonts w:ascii="Times New Roman" w:hAnsi="Times New Roman"/>
          <w:bCs/>
          <w:sz w:val="24"/>
          <w:szCs w:val="24"/>
        </w:rPr>
        <w:t>: формирование профессиональных компетенций, необходимых для осуществления профессиональной деятельности в сфере общего и среднего образования, в том числе для организации обучения физике с использованием современных методов и технологий, соответствующих возрастным особенностям обучающихся.</w:t>
      </w:r>
      <w:r w:rsidRPr="006A5C5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5DB1365" w14:textId="13FA281D" w:rsidR="00EB1AAE" w:rsidRPr="00EB1AAE" w:rsidRDefault="00EB1AAE" w:rsidP="00EB1AA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B1AAE">
        <w:rPr>
          <w:rFonts w:ascii="Times New Roman" w:hAnsi="Times New Roman"/>
          <w:b/>
          <w:sz w:val="24"/>
          <w:szCs w:val="24"/>
        </w:rPr>
        <w:t>Категория слушателей</w:t>
      </w:r>
      <w:r w:rsidRPr="00EB1AAE">
        <w:rPr>
          <w:rFonts w:ascii="Times New Roman" w:hAnsi="Times New Roman"/>
          <w:bCs/>
          <w:sz w:val="24"/>
          <w:szCs w:val="24"/>
        </w:rPr>
        <w:t>:</w:t>
      </w:r>
      <w:r w:rsidRPr="00EB1AAE">
        <w:rPr>
          <w:rFonts w:ascii="Times New Roman" w:hAnsi="Times New Roman"/>
          <w:b/>
          <w:sz w:val="24"/>
          <w:szCs w:val="24"/>
        </w:rPr>
        <w:t xml:space="preserve"> </w:t>
      </w:r>
      <w:r w:rsidRPr="00EB1AAE">
        <w:rPr>
          <w:rFonts w:ascii="Times New Roman" w:hAnsi="Times New Roman"/>
          <w:bCs/>
          <w:sz w:val="24"/>
          <w:szCs w:val="24"/>
        </w:rPr>
        <w:t>лица, имеющие среднее профессиональное и/или высшее образование; лица, получающие высшее профессиональное образование. Программа ориентирована на педагогических работников.</w:t>
      </w:r>
    </w:p>
    <w:p w14:paraId="4F45A72D" w14:textId="0C1BBF45" w:rsidR="00EB1AAE" w:rsidRDefault="00EB1AAE" w:rsidP="00EB1AAE">
      <w:pPr>
        <w:pStyle w:val="ds-markdown-paragraph"/>
        <w:spacing w:before="0" w:beforeAutospacing="0" w:after="0" w:afterAutospacing="0"/>
        <w:ind w:firstLine="709"/>
      </w:pPr>
      <w:r>
        <w:rPr>
          <w:rStyle w:val="a5"/>
        </w:rPr>
        <w:t>Содержание программы</w:t>
      </w:r>
      <w:r>
        <w:t xml:space="preserve"> включает следующие </w:t>
      </w:r>
      <w:proofErr w:type="gramStart"/>
      <w:r>
        <w:t>разделы:</w:t>
      </w:r>
      <w:r>
        <w:t>-</w:t>
      </w:r>
      <w:proofErr w:type="gramEnd"/>
      <w:r>
        <w:t xml:space="preserve"> </w:t>
      </w:r>
      <w:r>
        <w:t xml:space="preserve">Основы педагогики </w:t>
      </w:r>
    </w:p>
    <w:p w14:paraId="03B836C2" w14:textId="77777777" w:rsidR="00EB1AAE" w:rsidRDefault="00EB1AAE" w:rsidP="00EB1AAE">
      <w:pPr>
        <w:pStyle w:val="ds-markdown-paragraph"/>
        <w:spacing w:before="0" w:beforeAutospacing="0" w:after="0" w:afterAutospacing="0"/>
        <w:ind w:left="720"/>
      </w:pPr>
      <w:r>
        <w:t xml:space="preserve">- </w:t>
      </w:r>
      <w:r>
        <w:t>Психологические основы деятельности педагога в современной школе</w:t>
      </w:r>
    </w:p>
    <w:p w14:paraId="0229A21E" w14:textId="77777777" w:rsidR="00EB1AAE" w:rsidRDefault="00EB1AAE" w:rsidP="00EB1AAE">
      <w:pPr>
        <w:pStyle w:val="ds-markdown-paragraph"/>
        <w:spacing w:before="0" w:beforeAutospacing="0" w:after="0" w:afterAutospacing="0"/>
        <w:ind w:left="720"/>
      </w:pPr>
      <w:r>
        <w:t xml:space="preserve">- </w:t>
      </w:r>
      <w:r>
        <w:t>Основы общей физики</w:t>
      </w:r>
    </w:p>
    <w:p w14:paraId="4A6CB7EC" w14:textId="77777777" w:rsidR="00EB1AAE" w:rsidRDefault="00EB1AAE" w:rsidP="00EB1AAE">
      <w:pPr>
        <w:pStyle w:val="ds-markdown-paragraph"/>
        <w:spacing w:before="0" w:beforeAutospacing="0" w:after="0" w:afterAutospacing="0"/>
        <w:ind w:left="720"/>
      </w:pPr>
      <w:r>
        <w:t xml:space="preserve">- </w:t>
      </w:r>
      <w:r>
        <w:t>История физики</w:t>
      </w:r>
    </w:p>
    <w:p w14:paraId="780258A3" w14:textId="77777777" w:rsidR="00EB1AAE" w:rsidRDefault="00EB1AAE" w:rsidP="00EB1AAE">
      <w:pPr>
        <w:pStyle w:val="ds-markdown-paragraph"/>
        <w:spacing w:before="0" w:beforeAutospacing="0" w:after="0" w:afterAutospacing="0"/>
        <w:ind w:left="720"/>
      </w:pPr>
      <w:r>
        <w:t xml:space="preserve">- </w:t>
      </w:r>
      <w:r>
        <w:t>Методика физики</w:t>
      </w:r>
    </w:p>
    <w:p w14:paraId="02702B12" w14:textId="77777777" w:rsidR="00EB1AAE" w:rsidRDefault="00EB1AAE" w:rsidP="00EB1AAE">
      <w:pPr>
        <w:pStyle w:val="ds-markdown-paragraph"/>
        <w:spacing w:before="0" w:beforeAutospacing="0" w:after="0" w:afterAutospacing="0"/>
        <w:ind w:left="720"/>
      </w:pPr>
      <w:r>
        <w:t xml:space="preserve">- </w:t>
      </w:r>
      <w:r>
        <w:t>Формирование предметных и метапредметных результатов учащихся</w:t>
      </w:r>
    </w:p>
    <w:p w14:paraId="1D155E3A" w14:textId="77777777" w:rsidR="00EB1AAE" w:rsidRDefault="00EB1AAE" w:rsidP="00EB1AAE">
      <w:pPr>
        <w:pStyle w:val="ds-markdown-paragraph"/>
        <w:spacing w:before="0" w:beforeAutospacing="0" w:after="0" w:afterAutospacing="0"/>
        <w:ind w:left="720"/>
      </w:pPr>
      <w:r>
        <w:t xml:space="preserve">- </w:t>
      </w:r>
      <w:r>
        <w:t>Современные средства оценивания образовательных результатов по физике</w:t>
      </w:r>
    </w:p>
    <w:p w14:paraId="7A7A49AB" w14:textId="069F1C6E" w:rsidR="00EB1AAE" w:rsidRDefault="00EB1AAE" w:rsidP="00EB1AAE">
      <w:pPr>
        <w:pStyle w:val="ds-markdown-paragraph"/>
        <w:spacing w:before="0" w:beforeAutospacing="0" w:after="0" w:afterAutospacing="0"/>
        <w:ind w:firstLine="720"/>
        <w:jc w:val="both"/>
      </w:pPr>
      <w:r>
        <w:rPr>
          <w:rStyle w:val="a5"/>
        </w:rPr>
        <w:t>Планируемые результаты обучения:</w:t>
      </w:r>
      <w:r>
        <w:t xml:space="preserve"> слушатели должны быть подготовлены к выполнению трудовых функций</w:t>
      </w:r>
      <w:r>
        <w:t xml:space="preserve"> - </w:t>
      </w:r>
      <w:r>
        <w:t>общепедагогической (обучение), воспитательной и развивающей деятельности, а также к осуществлению профессиональной деятельности в соответствии с требованиями ФГОС основного общего и среднего общего образования; к организации обучения физике с использованием современных методов и технологий; к осуществлению совместной и индивидуальной учебной, внеурочной и воспитательной деятельности обучающихся, в том числе с особыми образовательными потребностями.</w:t>
      </w:r>
    </w:p>
    <w:p w14:paraId="21D9F5C7" w14:textId="77777777" w:rsidR="00B35361" w:rsidRDefault="00B35361" w:rsidP="00B35361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B35361" w:rsidSect="00EB1AAE">
      <w:type w:val="continuous"/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8682F"/>
    <w:multiLevelType w:val="multilevel"/>
    <w:tmpl w:val="1EDC4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D404D"/>
    <w:multiLevelType w:val="multilevel"/>
    <w:tmpl w:val="AE683C10"/>
    <w:lvl w:ilvl="0">
      <w:start w:val="1"/>
      <w:numFmt w:val="decimal"/>
      <w:pStyle w:val="1"/>
      <w:suff w:val="space"/>
      <w:lvlText w:val="Глава %1"/>
      <w:lvlJc w:val="left"/>
      <w:pPr>
        <w:ind w:left="1800" w:firstLine="0"/>
      </w:pPr>
      <w:rPr>
        <w:rFonts w:hint="default"/>
        <w:i w:val="0"/>
        <w:lang w:val="ru-RU"/>
      </w:rPr>
    </w:lvl>
    <w:lvl w:ilvl="1">
      <w:start w:val="1"/>
      <w:numFmt w:val="decimal"/>
      <w:pStyle w:val="2"/>
      <w:suff w:val="nothing"/>
      <w:lvlText w:val="3.1.%2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  <w:i w:val="0"/>
      </w:rPr>
    </w:lvl>
  </w:abstractNum>
  <w:abstractNum w:abstractNumId="2" w15:restartNumberingAfterBreak="0">
    <w:nsid w:val="40954BD8"/>
    <w:multiLevelType w:val="hybridMultilevel"/>
    <w:tmpl w:val="32404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925"/>
    <w:rsid w:val="000913FC"/>
    <w:rsid w:val="001056B6"/>
    <w:rsid w:val="001D5F2D"/>
    <w:rsid w:val="00260B0D"/>
    <w:rsid w:val="003365FB"/>
    <w:rsid w:val="003404D7"/>
    <w:rsid w:val="004B774A"/>
    <w:rsid w:val="004D64D5"/>
    <w:rsid w:val="004D6925"/>
    <w:rsid w:val="0054696A"/>
    <w:rsid w:val="005D61F4"/>
    <w:rsid w:val="005F26F3"/>
    <w:rsid w:val="005F74AF"/>
    <w:rsid w:val="00611364"/>
    <w:rsid w:val="00670375"/>
    <w:rsid w:val="00692FF2"/>
    <w:rsid w:val="006A1021"/>
    <w:rsid w:val="006A5C58"/>
    <w:rsid w:val="00721452"/>
    <w:rsid w:val="00795212"/>
    <w:rsid w:val="007B4897"/>
    <w:rsid w:val="007C6956"/>
    <w:rsid w:val="008250B5"/>
    <w:rsid w:val="0083442A"/>
    <w:rsid w:val="00852ECD"/>
    <w:rsid w:val="008A3B97"/>
    <w:rsid w:val="008E7981"/>
    <w:rsid w:val="008F0C53"/>
    <w:rsid w:val="0096036C"/>
    <w:rsid w:val="00990316"/>
    <w:rsid w:val="009A5D4B"/>
    <w:rsid w:val="009D31DE"/>
    <w:rsid w:val="009E3E14"/>
    <w:rsid w:val="00A129ED"/>
    <w:rsid w:val="00A2197A"/>
    <w:rsid w:val="00A507DD"/>
    <w:rsid w:val="00AD1E4B"/>
    <w:rsid w:val="00B35361"/>
    <w:rsid w:val="00B66A04"/>
    <w:rsid w:val="00BA0C80"/>
    <w:rsid w:val="00BA459E"/>
    <w:rsid w:val="00BB53D4"/>
    <w:rsid w:val="00D82C76"/>
    <w:rsid w:val="00DA50F6"/>
    <w:rsid w:val="00EB1AAE"/>
    <w:rsid w:val="00EB5640"/>
    <w:rsid w:val="00F1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2EF1A"/>
  <w15:docId w15:val="{80E3BF2A-22FA-4256-A75C-7E0F8106C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B97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21452"/>
    <w:pPr>
      <w:keepNext/>
      <w:numPr>
        <w:numId w:val="2"/>
      </w:numPr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721452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721452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721452"/>
    <w:pPr>
      <w:keepNext/>
      <w:numPr>
        <w:ilvl w:val="3"/>
        <w:numId w:val="2"/>
      </w:numPr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721452"/>
    <w:pPr>
      <w:numPr>
        <w:ilvl w:val="4"/>
        <w:numId w:val="2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721452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721452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721452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721452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D4B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721452"/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721452"/>
    <w:rPr>
      <w:rFonts w:ascii="Times New Roman" w:eastAsia="Times New Roman" w:hAnsi="Times New Roman"/>
      <w:b/>
      <w:sz w:val="32"/>
      <w:lang w:val="x-none" w:eastAsia="x-none"/>
    </w:rPr>
  </w:style>
  <w:style w:type="character" w:customStyle="1" w:styleId="30">
    <w:name w:val="Заголовок 3 Знак"/>
    <w:link w:val="3"/>
    <w:rsid w:val="00721452"/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customStyle="1" w:styleId="40">
    <w:name w:val="Заголовок 4 Знак"/>
    <w:link w:val="4"/>
    <w:rsid w:val="00721452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50">
    <w:name w:val="Заголовок 5 Знак"/>
    <w:link w:val="5"/>
    <w:rsid w:val="00721452"/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rsid w:val="00721452"/>
    <w:rPr>
      <w:rFonts w:ascii="Times New Roman" w:eastAsia="Times New Roman" w:hAnsi="Times New Roman"/>
      <w:b/>
      <w:sz w:val="28"/>
      <w:lang w:val="x-none" w:eastAsia="x-none"/>
    </w:rPr>
  </w:style>
  <w:style w:type="character" w:customStyle="1" w:styleId="70">
    <w:name w:val="Заголовок 7 Знак"/>
    <w:link w:val="7"/>
    <w:rsid w:val="00721452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rsid w:val="00721452"/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link w:val="9"/>
    <w:rsid w:val="00721452"/>
    <w:rPr>
      <w:rFonts w:ascii="Arial" w:eastAsia="Times New Roman" w:hAnsi="Arial"/>
      <w:lang w:val="x-none" w:eastAsia="x-none"/>
    </w:rPr>
  </w:style>
  <w:style w:type="table" w:styleId="a4">
    <w:name w:val="Table Grid"/>
    <w:basedOn w:val="a1"/>
    <w:uiPriority w:val="39"/>
    <w:rsid w:val="00670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1">
    <w:name w:val="Список-таблица 3 — акцент 61"/>
    <w:basedOn w:val="a1"/>
    <w:uiPriority w:val="48"/>
    <w:rsid w:val="006703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paragraph" w:customStyle="1" w:styleId="m-646352944170789665msolistparagraph">
    <w:name w:val="m_-646352944170789665msolistparagraph"/>
    <w:basedOn w:val="a"/>
    <w:rsid w:val="00B353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EB1A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B1A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DO-2\Desktop\&#1040;&#1085;&#1085;&#1086;&#1090;&#1072;&#1094;&#1080;&#1080;\&#1040;&#1085;&#1085;&#1086;&#1090;&#1072;&#1094;&#1080;&#1103;%20-%20&#1096;&#1072;&#1073;&#1083;&#1086;&#1085;.%20&#1050;&#1091;&#1088;&#1072;&#1090;&#1086;&#1088;%20-%20&#1047;&#1091;&#1073;&#1088;&#1080;&#1085;&#1089;&#1082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5186C-4D81-45BB-83D3-50EFACA58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Аннотация - шаблон. Куратор - Зубринская</Template>
  <TotalTime>6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KDO-2</dc:creator>
  <cp:lastModifiedBy>User</cp:lastModifiedBy>
  <cp:revision>3</cp:revision>
  <dcterms:created xsi:type="dcterms:W3CDTF">2026-09-15T04:06:00Z</dcterms:created>
  <dcterms:modified xsi:type="dcterms:W3CDTF">2026-09-15T04:12:00Z</dcterms:modified>
</cp:coreProperties>
</file>